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val="en-US" w:eastAsia="zh-CN" w:bidi="ar"/>
        </w:rPr>
        <w:t>附件：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0"/>
          <w:sz w:val="44"/>
          <w:szCs w:val="44"/>
          <w:highlight w:val="none"/>
          <w:lang w:val="en-US" w:eastAsia="zh-CN" w:bidi="ar"/>
        </w:rPr>
        <w:t>行业安全管理和行业安全监管责任划分表</w:t>
      </w:r>
    </w:p>
    <w:tbl>
      <w:tblPr>
        <w:tblStyle w:val="11"/>
        <w:tblW w:w="87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"/>
        <w:gridCol w:w="2325"/>
        <w:gridCol w:w="2610"/>
        <w:gridCol w:w="32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行业分类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负有安全管理职责的部门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负有安全监管职责的部门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1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农业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县农业农村局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林业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县林业局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县林业局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3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畜牧业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县农业农村局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4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渔业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县农业农村局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5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农、林、牧、渔专业及辅助性活动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县农业农村局、县林业局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县农业农村局、县林业局等按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6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煤炭开采和洗选业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县能源局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7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煤层气开采业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县能源局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县应急局、县能源局等按职责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8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黑色金属矿采选业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9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开采专业及辅助性活动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10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其他采矿业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县自然资源局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县自然资源局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11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农副食品加工业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县农业农村局、县发改局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县农业农村局、县市场监管局、县发改局等按职责分工负责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12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食品制造业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县市场监督管理局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13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酒、饮料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县市场监督管理局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14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纺织服装、 服饰业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15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木材加工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县林业局、县工信局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县林业局、县应急局按职责分工负责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16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家具制造业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县林业局、县工信局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县林业局、县应急局按职责分工负责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17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印刷和记录媒介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复制业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18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文教、工美、体育和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娱乐用品制造业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19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煤炭及其加工业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县能源局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县应急局、县能源局等按职责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20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非金属矿物制品业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21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金属制品业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22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通用设备制造业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23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专用设备制造业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24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其他制造业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25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废弃资源综合利用业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县工信局、市生态环境局静乐分局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市生态环境局静乐分局、县应急局等按职责分工负责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行业分类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负有安全管理职责的部门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负有安全监管职责的部门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26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金属制品、机械和设备修理业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27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电力、热力生产和供应业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县住建局、县能源局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县住建局、县能源局等按职责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28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燃气生产和供应业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县住建局、县能源局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县住建局、县能源局等按职责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29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水的生产和供应业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县住建局、县能源局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县住建局、县能源局等按职责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30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房屋建筑业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31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土木工程建筑业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县住建局、县交通局、县水利局等按职责分工负责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32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建筑安装业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县住建局、县交通局、县水利局等按职责分工负责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33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建筑装饰、装修和其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他建筑业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县住建局、县交通局、县水利局等按职责分工负责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34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批发业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县卫健局、县市场监管局、县发改局、县供销社等按职责分工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35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零售业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县卫健局、县市场监管局等按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36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铁路运输业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县交通局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县交通局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37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道路运输业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县交通局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县交通局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38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管道运输业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县能源局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县应急局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39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多式联运和运输代理业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县交通局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县交通局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40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装卸搬运和仓储业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县交通局、县工信局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县交通局、县农业农村局、县应急局、县市场监管局、县发改局等按职责分工负责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  <w:t>41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邮政业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县交通局、县邮政静乐分公司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县交通局、县邮政静乐分公司等按职责分工负责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42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住宿业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县住建局、县应急局、县市场监管局等按职责分工负责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43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餐饮业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县公安局、县住建局、县交通局、县应急局、县市场监管局等按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44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电信、广播电视和卫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星传输服务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县文旅局、县工信局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县文旅局、县工信局等按职责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45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互联网和相关服务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县委宣传部、县工信局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46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软件和信息技术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服务业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行业分类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负有安全管理职责的部门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负有安全监管职责的部门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47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货币金融服务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县金融办、人行、忻州银保监分局静乐监管组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县金融办、人行、忻州银保监分局静乐监管组按职责分工负责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48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资本市场服务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县金融办、人行、忻州银保监分局静乐监管组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县金融办、人行、忻州银保监分局静乐监管组按职责分工负责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49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保险业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忻州银保监分局静乐监管组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忻州银保监分局静乐监管组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50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其他金融业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县金融办、人行、忻州银保监分局静乐监管组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县金融办、人行、忻州银保监分局静乐监管组按职责分工负责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51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房地产业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县住建局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52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租赁业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各有关部门按职责分工负责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53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商务服务业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各有关部门按职责分工负责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54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研究和试验发展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县教科局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县教科局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55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专业技术服务业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各有关部门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各有关部门按职责分工负责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56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科技推广和应用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服务业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县教科局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各有关部门按职责分工负责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57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水利管理业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县水利局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县水利局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58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生态保护和环境治理业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市生态环境局静乐分局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市生态环境局静乐分局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59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公共设施管理业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县自然资源局、县住建局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县自然资源局、县住建局、县文旅局等按职责分工负责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60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土地管理业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县自然资源局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县自然资源局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61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居民服务业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县民政局、县工信局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县民政局、县工信局等按职责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62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机动车、电子产品和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日用产品修理业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县工信局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各有关部门按职责分工负责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其他服务业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各有关部门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各有关部门按职责分工负责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64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教育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县教科局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县教科局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65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卫生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县卫健局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县卫健局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66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社会工作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县民政局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县民政局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67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新闻和出版业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县委宣传部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各有关部门按职责分工负责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68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广播、电视、电影和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录音制作业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县委宣传部、县文旅局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县文旅局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69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文化艺术业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县民政局、县文旅局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县民政局、县文旅局等按职责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70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体育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县卫健局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县卫健局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71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娱乐业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县民政局、县文旅局、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县卫健局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县民政局、县文旅局、县卫健局等按职责分工负责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72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中国共产党机关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县委办公室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73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国家机构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县政府办公室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74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人民政协、民主党派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县政协办公室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行业分类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负有安全管理职责的部门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负有安全监管职责的部门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75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社会保障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县人社局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76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群众团体、社会团体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和其他成员组织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县民政局、县总工会、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团县委、县妇联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77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基层群众自治组织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村、社区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78</w:t>
            </w:r>
          </w:p>
        </w:tc>
        <w:tc>
          <w:tcPr>
            <w:tcW w:w="2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国际组织</w:t>
            </w: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县外事办</w:t>
            </w:r>
          </w:p>
        </w:tc>
        <w:tc>
          <w:tcPr>
            <w:tcW w:w="32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7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备注：县市场监管局、县消防救援总队、县气象局分别负责特种设备、消防安全监管和防雷检测等工作</w:t>
            </w:r>
          </w:p>
        </w:tc>
      </w:tr>
    </w:tbl>
    <w:p>
      <w:pPr>
        <w:keepNext w:val="0"/>
        <w:keepLines w:val="0"/>
        <w:widowControl/>
        <w:suppressLineNumbers w:val="0"/>
        <w:jc w:val="center"/>
        <w:rPr>
          <w:color w:val="auto"/>
          <w:sz w:val="21"/>
          <w:szCs w:val="21"/>
          <w:highlight w:val="none"/>
        </w:rPr>
      </w:pPr>
    </w:p>
    <w:p>
      <w:pPr>
        <w:rPr>
          <w:color w:val="auto"/>
          <w:highlight w:val="none"/>
        </w:rPr>
      </w:pPr>
    </w:p>
    <w:p>
      <w:pPr>
        <w:rPr>
          <w:color w:val="auto"/>
          <w:highlight w:val="none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701" w:right="1701" w:bottom="1701" w:left="1701" w:header="851" w:footer="992" w:gutter="0"/>
      <w:pgNumType w:fmt="decimal" w:start="2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99685F1-C28F-463F-AA0E-49ECD0FDD06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D705D1D-5A6C-4EC5-A323-2ADD17BA6F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6380E05-2FA6-4D1F-8880-383B09C8DF3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C0BADAD-5878-4151-AEF1-A284C2F4FEA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2736A8D-616C-44C7-BC3A-1769002801DD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3E0329DC-28E9-4864-8DF0-1EAEF55D989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DEDD345A-2486-4F67-84D9-4795F8BED24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D28B078E-C456-494E-981C-AF934C5EF638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9" w:fontKey="{6B063325-7526-416C-9930-9677D3051F44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10" w:fontKey="{9D4A2CF9-C652-4D9B-B8D8-5E021D8BD9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7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636384"/>
    <w:rsid w:val="00134F5A"/>
    <w:rsid w:val="001D5DCF"/>
    <w:rsid w:val="00D50FE3"/>
    <w:rsid w:val="01065E26"/>
    <w:rsid w:val="010F3733"/>
    <w:rsid w:val="01165DBF"/>
    <w:rsid w:val="014C45C7"/>
    <w:rsid w:val="01541849"/>
    <w:rsid w:val="015D05F0"/>
    <w:rsid w:val="01D74C60"/>
    <w:rsid w:val="01E801A8"/>
    <w:rsid w:val="02163FA6"/>
    <w:rsid w:val="025021BE"/>
    <w:rsid w:val="02625269"/>
    <w:rsid w:val="028B75B5"/>
    <w:rsid w:val="02D96FF5"/>
    <w:rsid w:val="02E220CC"/>
    <w:rsid w:val="032430CD"/>
    <w:rsid w:val="035735A1"/>
    <w:rsid w:val="0383211C"/>
    <w:rsid w:val="03BC521A"/>
    <w:rsid w:val="03CB4A8A"/>
    <w:rsid w:val="049E7D5E"/>
    <w:rsid w:val="04D869C5"/>
    <w:rsid w:val="04DB0A48"/>
    <w:rsid w:val="04DF4F26"/>
    <w:rsid w:val="04E63954"/>
    <w:rsid w:val="04FB7C23"/>
    <w:rsid w:val="05342762"/>
    <w:rsid w:val="05C93EF7"/>
    <w:rsid w:val="05D57435"/>
    <w:rsid w:val="06460EBD"/>
    <w:rsid w:val="06592F43"/>
    <w:rsid w:val="0663741F"/>
    <w:rsid w:val="066B4F42"/>
    <w:rsid w:val="06803961"/>
    <w:rsid w:val="06845FE8"/>
    <w:rsid w:val="06921988"/>
    <w:rsid w:val="06E2659C"/>
    <w:rsid w:val="070C43AD"/>
    <w:rsid w:val="072D547E"/>
    <w:rsid w:val="07AE5D18"/>
    <w:rsid w:val="07D04B21"/>
    <w:rsid w:val="084C4281"/>
    <w:rsid w:val="085D32D4"/>
    <w:rsid w:val="099E5638"/>
    <w:rsid w:val="0A463EF3"/>
    <w:rsid w:val="0A8D14DB"/>
    <w:rsid w:val="0A9E5B65"/>
    <w:rsid w:val="0AAD7540"/>
    <w:rsid w:val="0AEE6786"/>
    <w:rsid w:val="0AF11DC4"/>
    <w:rsid w:val="0B1230D6"/>
    <w:rsid w:val="0BAB66A4"/>
    <w:rsid w:val="0BE27360"/>
    <w:rsid w:val="0C0E1D60"/>
    <w:rsid w:val="0C3171DA"/>
    <w:rsid w:val="0C3435CC"/>
    <w:rsid w:val="0C373E01"/>
    <w:rsid w:val="0C870596"/>
    <w:rsid w:val="0CC0042B"/>
    <w:rsid w:val="0CDA17D3"/>
    <w:rsid w:val="0D7860C0"/>
    <w:rsid w:val="0D957193"/>
    <w:rsid w:val="0DC02D01"/>
    <w:rsid w:val="0DC44515"/>
    <w:rsid w:val="0DC977B5"/>
    <w:rsid w:val="0E357825"/>
    <w:rsid w:val="0E370FF9"/>
    <w:rsid w:val="0E730B4D"/>
    <w:rsid w:val="0EB32DDA"/>
    <w:rsid w:val="0ED5580A"/>
    <w:rsid w:val="0F31298D"/>
    <w:rsid w:val="0F5C78D2"/>
    <w:rsid w:val="0F8B3AEC"/>
    <w:rsid w:val="0F8D005F"/>
    <w:rsid w:val="0FFE617A"/>
    <w:rsid w:val="101D584A"/>
    <w:rsid w:val="1020382D"/>
    <w:rsid w:val="109D4CB0"/>
    <w:rsid w:val="10EE3CDC"/>
    <w:rsid w:val="11694084"/>
    <w:rsid w:val="11B324A8"/>
    <w:rsid w:val="11F10E31"/>
    <w:rsid w:val="11F854AB"/>
    <w:rsid w:val="123542A9"/>
    <w:rsid w:val="124053B1"/>
    <w:rsid w:val="12610740"/>
    <w:rsid w:val="128446E1"/>
    <w:rsid w:val="12BF3968"/>
    <w:rsid w:val="132544E1"/>
    <w:rsid w:val="138D2C6C"/>
    <w:rsid w:val="13DA375B"/>
    <w:rsid w:val="1410711B"/>
    <w:rsid w:val="148B22DA"/>
    <w:rsid w:val="14AE55F0"/>
    <w:rsid w:val="14B35DFE"/>
    <w:rsid w:val="15127863"/>
    <w:rsid w:val="15200A58"/>
    <w:rsid w:val="152C38D6"/>
    <w:rsid w:val="16686CBF"/>
    <w:rsid w:val="167E5720"/>
    <w:rsid w:val="167F3A3C"/>
    <w:rsid w:val="16877EA9"/>
    <w:rsid w:val="169B0070"/>
    <w:rsid w:val="16A026C2"/>
    <w:rsid w:val="16C12B81"/>
    <w:rsid w:val="17141F28"/>
    <w:rsid w:val="172B4484"/>
    <w:rsid w:val="173116BD"/>
    <w:rsid w:val="17AD45DA"/>
    <w:rsid w:val="17E11168"/>
    <w:rsid w:val="18B906F3"/>
    <w:rsid w:val="18E73B46"/>
    <w:rsid w:val="18FC01EB"/>
    <w:rsid w:val="191F5759"/>
    <w:rsid w:val="19281626"/>
    <w:rsid w:val="1940073E"/>
    <w:rsid w:val="19513C24"/>
    <w:rsid w:val="19732EDD"/>
    <w:rsid w:val="19857676"/>
    <w:rsid w:val="19EF6848"/>
    <w:rsid w:val="1AEA7574"/>
    <w:rsid w:val="1B766F6F"/>
    <w:rsid w:val="1BBF648B"/>
    <w:rsid w:val="1C160F3C"/>
    <w:rsid w:val="1C74312E"/>
    <w:rsid w:val="1C7B3F9B"/>
    <w:rsid w:val="1C982091"/>
    <w:rsid w:val="1CA10A07"/>
    <w:rsid w:val="1CE25161"/>
    <w:rsid w:val="1D355139"/>
    <w:rsid w:val="1D9216A8"/>
    <w:rsid w:val="1DC11B3C"/>
    <w:rsid w:val="1DEB3F3B"/>
    <w:rsid w:val="1E1F7B03"/>
    <w:rsid w:val="1E710DE6"/>
    <w:rsid w:val="1EC93460"/>
    <w:rsid w:val="1ED6133B"/>
    <w:rsid w:val="1F7C72B0"/>
    <w:rsid w:val="1F826B4A"/>
    <w:rsid w:val="1F9B71FC"/>
    <w:rsid w:val="205A0EE5"/>
    <w:rsid w:val="208E4918"/>
    <w:rsid w:val="210F044D"/>
    <w:rsid w:val="211C3FA6"/>
    <w:rsid w:val="21421C2E"/>
    <w:rsid w:val="21485604"/>
    <w:rsid w:val="21791613"/>
    <w:rsid w:val="21925BBF"/>
    <w:rsid w:val="21A5234B"/>
    <w:rsid w:val="220326B3"/>
    <w:rsid w:val="22205CC8"/>
    <w:rsid w:val="227D642F"/>
    <w:rsid w:val="22803C08"/>
    <w:rsid w:val="229B7A4A"/>
    <w:rsid w:val="22F72A98"/>
    <w:rsid w:val="232D2668"/>
    <w:rsid w:val="234B5455"/>
    <w:rsid w:val="23CE570C"/>
    <w:rsid w:val="241C21A9"/>
    <w:rsid w:val="242C2B53"/>
    <w:rsid w:val="243808DB"/>
    <w:rsid w:val="24615D33"/>
    <w:rsid w:val="249C435A"/>
    <w:rsid w:val="24A475C5"/>
    <w:rsid w:val="24B85723"/>
    <w:rsid w:val="251C0F3D"/>
    <w:rsid w:val="252C6D05"/>
    <w:rsid w:val="257148C6"/>
    <w:rsid w:val="25826C3C"/>
    <w:rsid w:val="2635185F"/>
    <w:rsid w:val="26476DE1"/>
    <w:rsid w:val="26494F1C"/>
    <w:rsid w:val="26725619"/>
    <w:rsid w:val="2720602D"/>
    <w:rsid w:val="27581B24"/>
    <w:rsid w:val="27621D5D"/>
    <w:rsid w:val="28827F2D"/>
    <w:rsid w:val="28AD2408"/>
    <w:rsid w:val="28BB743A"/>
    <w:rsid w:val="291974CA"/>
    <w:rsid w:val="292017B4"/>
    <w:rsid w:val="29441452"/>
    <w:rsid w:val="29AD0604"/>
    <w:rsid w:val="2A0642DF"/>
    <w:rsid w:val="2A326A5D"/>
    <w:rsid w:val="2A4D3FAC"/>
    <w:rsid w:val="2A66146A"/>
    <w:rsid w:val="2A691B40"/>
    <w:rsid w:val="2A800A90"/>
    <w:rsid w:val="2A8A5AA1"/>
    <w:rsid w:val="2AA939A5"/>
    <w:rsid w:val="2ABF08EC"/>
    <w:rsid w:val="2AE14E6A"/>
    <w:rsid w:val="2B4856DF"/>
    <w:rsid w:val="2C104A32"/>
    <w:rsid w:val="2C4C39E7"/>
    <w:rsid w:val="2CF63F32"/>
    <w:rsid w:val="2D0A17C1"/>
    <w:rsid w:val="2D3840C3"/>
    <w:rsid w:val="2D6207F6"/>
    <w:rsid w:val="2DD32CFB"/>
    <w:rsid w:val="2DE1543B"/>
    <w:rsid w:val="2DF70141"/>
    <w:rsid w:val="2E082402"/>
    <w:rsid w:val="2E2C39F5"/>
    <w:rsid w:val="2E5E6128"/>
    <w:rsid w:val="2E636384"/>
    <w:rsid w:val="2F2B68E8"/>
    <w:rsid w:val="2F5A6F9E"/>
    <w:rsid w:val="300014F4"/>
    <w:rsid w:val="30360A4F"/>
    <w:rsid w:val="306A527E"/>
    <w:rsid w:val="30A83F64"/>
    <w:rsid w:val="30CB684B"/>
    <w:rsid w:val="30E03B6A"/>
    <w:rsid w:val="310E67EA"/>
    <w:rsid w:val="31406F38"/>
    <w:rsid w:val="323F4B05"/>
    <w:rsid w:val="32663411"/>
    <w:rsid w:val="33167DEF"/>
    <w:rsid w:val="33527E2B"/>
    <w:rsid w:val="336800C9"/>
    <w:rsid w:val="336B7985"/>
    <w:rsid w:val="33BC648D"/>
    <w:rsid w:val="33C171DF"/>
    <w:rsid w:val="346622E4"/>
    <w:rsid w:val="348E6EF9"/>
    <w:rsid w:val="351C60B3"/>
    <w:rsid w:val="354651B9"/>
    <w:rsid w:val="355515BA"/>
    <w:rsid w:val="359B0A0A"/>
    <w:rsid w:val="35EC196A"/>
    <w:rsid w:val="36005EEC"/>
    <w:rsid w:val="362A34F3"/>
    <w:rsid w:val="364B641A"/>
    <w:rsid w:val="36596129"/>
    <w:rsid w:val="36CA4AC5"/>
    <w:rsid w:val="37645529"/>
    <w:rsid w:val="37980D1E"/>
    <w:rsid w:val="37BC2B90"/>
    <w:rsid w:val="37CF182D"/>
    <w:rsid w:val="37D930F3"/>
    <w:rsid w:val="37F35AD0"/>
    <w:rsid w:val="38824BB6"/>
    <w:rsid w:val="38935218"/>
    <w:rsid w:val="38D90672"/>
    <w:rsid w:val="38E86A49"/>
    <w:rsid w:val="39106933"/>
    <w:rsid w:val="396F3F08"/>
    <w:rsid w:val="399B2899"/>
    <w:rsid w:val="39C917C3"/>
    <w:rsid w:val="39C92399"/>
    <w:rsid w:val="3AB0268B"/>
    <w:rsid w:val="3AD652AF"/>
    <w:rsid w:val="3B221AB6"/>
    <w:rsid w:val="3B4E753C"/>
    <w:rsid w:val="3B674C80"/>
    <w:rsid w:val="3BE11248"/>
    <w:rsid w:val="3BF66D7A"/>
    <w:rsid w:val="3C33228A"/>
    <w:rsid w:val="3C580E73"/>
    <w:rsid w:val="3CA218B4"/>
    <w:rsid w:val="3CC7204B"/>
    <w:rsid w:val="3CDE3F50"/>
    <w:rsid w:val="3CE813A1"/>
    <w:rsid w:val="3D80035A"/>
    <w:rsid w:val="3DA96689"/>
    <w:rsid w:val="3DCF75F9"/>
    <w:rsid w:val="3E75296F"/>
    <w:rsid w:val="3EA24F94"/>
    <w:rsid w:val="3F0E4C46"/>
    <w:rsid w:val="3F935D62"/>
    <w:rsid w:val="3FCD71B6"/>
    <w:rsid w:val="3FD4520E"/>
    <w:rsid w:val="3FFE2EB2"/>
    <w:rsid w:val="40367E33"/>
    <w:rsid w:val="406D010A"/>
    <w:rsid w:val="40A60765"/>
    <w:rsid w:val="40C1411D"/>
    <w:rsid w:val="413278FA"/>
    <w:rsid w:val="419D70CE"/>
    <w:rsid w:val="41A34993"/>
    <w:rsid w:val="41CD465E"/>
    <w:rsid w:val="423E2F77"/>
    <w:rsid w:val="424C48FE"/>
    <w:rsid w:val="430A2B82"/>
    <w:rsid w:val="43EF3BD6"/>
    <w:rsid w:val="4416503C"/>
    <w:rsid w:val="44B24708"/>
    <w:rsid w:val="44B528FC"/>
    <w:rsid w:val="44D3264E"/>
    <w:rsid w:val="44F37D29"/>
    <w:rsid w:val="456C338E"/>
    <w:rsid w:val="457E0465"/>
    <w:rsid w:val="45A80FA2"/>
    <w:rsid w:val="45B72329"/>
    <w:rsid w:val="45D23BF8"/>
    <w:rsid w:val="45DD0ECE"/>
    <w:rsid w:val="45E31693"/>
    <w:rsid w:val="46691E26"/>
    <w:rsid w:val="466E49F3"/>
    <w:rsid w:val="46707259"/>
    <w:rsid w:val="469334BD"/>
    <w:rsid w:val="4766594C"/>
    <w:rsid w:val="477743B2"/>
    <w:rsid w:val="47A64569"/>
    <w:rsid w:val="47FE5FEB"/>
    <w:rsid w:val="480F527D"/>
    <w:rsid w:val="4864402F"/>
    <w:rsid w:val="48794440"/>
    <w:rsid w:val="489B71B3"/>
    <w:rsid w:val="4959206E"/>
    <w:rsid w:val="4A0F579A"/>
    <w:rsid w:val="4A2749E9"/>
    <w:rsid w:val="4A34375B"/>
    <w:rsid w:val="4A461BA4"/>
    <w:rsid w:val="4A485382"/>
    <w:rsid w:val="4AB15561"/>
    <w:rsid w:val="4BF74A7C"/>
    <w:rsid w:val="4C1D62FB"/>
    <w:rsid w:val="4CDE25E3"/>
    <w:rsid w:val="4CE30B11"/>
    <w:rsid w:val="4D1A1585"/>
    <w:rsid w:val="4D9F7A00"/>
    <w:rsid w:val="4DAC07D8"/>
    <w:rsid w:val="4DC008B2"/>
    <w:rsid w:val="4DC75ACD"/>
    <w:rsid w:val="4DEE5589"/>
    <w:rsid w:val="4E1936A8"/>
    <w:rsid w:val="4E386A98"/>
    <w:rsid w:val="4E4E1F88"/>
    <w:rsid w:val="4E5C42B6"/>
    <w:rsid w:val="4EDD4725"/>
    <w:rsid w:val="4F8A4076"/>
    <w:rsid w:val="4F951EFD"/>
    <w:rsid w:val="4FF83E02"/>
    <w:rsid w:val="50951963"/>
    <w:rsid w:val="513A7024"/>
    <w:rsid w:val="519D1696"/>
    <w:rsid w:val="519F25FC"/>
    <w:rsid w:val="51A84F5A"/>
    <w:rsid w:val="51AF0AB7"/>
    <w:rsid w:val="51BA1FE9"/>
    <w:rsid w:val="51F6081C"/>
    <w:rsid w:val="52053840"/>
    <w:rsid w:val="525A6DB5"/>
    <w:rsid w:val="528A3AD6"/>
    <w:rsid w:val="52E93205"/>
    <w:rsid w:val="52F508A9"/>
    <w:rsid w:val="531F167B"/>
    <w:rsid w:val="53D2606C"/>
    <w:rsid w:val="53DE0F22"/>
    <w:rsid w:val="53EC3FFD"/>
    <w:rsid w:val="54055A77"/>
    <w:rsid w:val="54450968"/>
    <w:rsid w:val="547829FA"/>
    <w:rsid w:val="54886938"/>
    <w:rsid w:val="54C02B31"/>
    <w:rsid w:val="54E85BB0"/>
    <w:rsid w:val="54EB0D3D"/>
    <w:rsid w:val="54FE5ED4"/>
    <w:rsid w:val="550818DD"/>
    <w:rsid w:val="552B7E66"/>
    <w:rsid w:val="557E4BC2"/>
    <w:rsid w:val="55C24912"/>
    <w:rsid w:val="55F15D72"/>
    <w:rsid w:val="56547ED5"/>
    <w:rsid w:val="56851254"/>
    <w:rsid w:val="568F7680"/>
    <w:rsid w:val="577B01F3"/>
    <w:rsid w:val="579926A8"/>
    <w:rsid w:val="57BD68DB"/>
    <w:rsid w:val="57D83178"/>
    <w:rsid w:val="584E7B34"/>
    <w:rsid w:val="5864710E"/>
    <w:rsid w:val="58C9675C"/>
    <w:rsid w:val="58DE4A84"/>
    <w:rsid w:val="59E90EFC"/>
    <w:rsid w:val="59F04231"/>
    <w:rsid w:val="59F84867"/>
    <w:rsid w:val="5A326C61"/>
    <w:rsid w:val="5AC80C39"/>
    <w:rsid w:val="5AF30045"/>
    <w:rsid w:val="5B2A3906"/>
    <w:rsid w:val="5B717358"/>
    <w:rsid w:val="5B80660C"/>
    <w:rsid w:val="5B9B595A"/>
    <w:rsid w:val="5BC641F8"/>
    <w:rsid w:val="5BFF40FE"/>
    <w:rsid w:val="5C175FA5"/>
    <w:rsid w:val="5C274EBA"/>
    <w:rsid w:val="5C28337F"/>
    <w:rsid w:val="5C7D37C7"/>
    <w:rsid w:val="5C86292A"/>
    <w:rsid w:val="5C9877AC"/>
    <w:rsid w:val="5CBB410F"/>
    <w:rsid w:val="5D274DB2"/>
    <w:rsid w:val="5D37592D"/>
    <w:rsid w:val="5E045F02"/>
    <w:rsid w:val="5E4810EB"/>
    <w:rsid w:val="5E4847BB"/>
    <w:rsid w:val="5E553494"/>
    <w:rsid w:val="5EDF4A3F"/>
    <w:rsid w:val="5F127A7D"/>
    <w:rsid w:val="5F2E1104"/>
    <w:rsid w:val="5F570B26"/>
    <w:rsid w:val="5F623D0C"/>
    <w:rsid w:val="5FA3069C"/>
    <w:rsid w:val="5FB93872"/>
    <w:rsid w:val="6007062B"/>
    <w:rsid w:val="609F6170"/>
    <w:rsid w:val="60C63CD0"/>
    <w:rsid w:val="610E0B15"/>
    <w:rsid w:val="6127276E"/>
    <w:rsid w:val="613E13A4"/>
    <w:rsid w:val="61555C64"/>
    <w:rsid w:val="615F262B"/>
    <w:rsid w:val="616C4949"/>
    <w:rsid w:val="619A1CDB"/>
    <w:rsid w:val="61AA41AE"/>
    <w:rsid w:val="61EB46A8"/>
    <w:rsid w:val="61F73AB7"/>
    <w:rsid w:val="62003A9E"/>
    <w:rsid w:val="62BA490F"/>
    <w:rsid w:val="62CD6EF3"/>
    <w:rsid w:val="62D722AD"/>
    <w:rsid w:val="635F13AA"/>
    <w:rsid w:val="638D19EE"/>
    <w:rsid w:val="63EE20B5"/>
    <w:rsid w:val="63F0437E"/>
    <w:rsid w:val="63FC60BC"/>
    <w:rsid w:val="642A1E58"/>
    <w:rsid w:val="647D5BD2"/>
    <w:rsid w:val="648C7FF5"/>
    <w:rsid w:val="64BA1BB0"/>
    <w:rsid w:val="64EB4586"/>
    <w:rsid w:val="64FE4526"/>
    <w:rsid w:val="6518179E"/>
    <w:rsid w:val="651B1260"/>
    <w:rsid w:val="65220446"/>
    <w:rsid w:val="65CE27EA"/>
    <w:rsid w:val="660C334D"/>
    <w:rsid w:val="66DA6FEC"/>
    <w:rsid w:val="67274D34"/>
    <w:rsid w:val="674E39E1"/>
    <w:rsid w:val="675C50B1"/>
    <w:rsid w:val="67665406"/>
    <w:rsid w:val="67801E44"/>
    <w:rsid w:val="67971CD4"/>
    <w:rsid w:val="679C1369"/>
    <w:rsid w:val="67C450F2"/>
    <w:rsid w:val="67E54992"/>
    <w:rsid w:val="67E57AC0"/>
    <w:rsid w:val="67F23BB6"/>
    <w:rsid w:val="68712CCE"/>
    <w:rsid w:val="68970E44"/>
    <w:rsid w:val="68B10073"/>
    <w:rsid w:val="68C5135A"/>
    <w:rsid w:val="68EC259F"/>
    <w:rsid w:val="69556778"/>
    <w:rsid w:val="69F262F0"/>
    <w:rsid w:val="69F42454"/>
    <w:rsid w:val="69FC6732"/>
    <w:rsid w:val="6A2C4E5E"/>
    <w:rsid w:val="6A376E74"/>
    <w:rsid w:val="6A4B47E8"/>
    <w:rsid w:val="6AD4001E"/>
    <w:rsid w:val="6B42072B"/>
    <w:rsid w:val="6B895C30"/>
    <w:rsid w:val="6B960A71"/>
    <w:rsid w:val="6BAD5E0F"/>
    <w:rsid w:val="6BD51C62"/>
    <w:rsid w:val="6C2E6686"/>
    <w:rsid w:val="6C6D2502"/>
    <w:rsid w:val="6CD249C0"/>
    <w:rsid w:val="6D535020"/>
    <w:rsid w:val="6D5E0873"/>
    <w:rsid w:val="6D666D38"/>
    <w:rsid w:val="6D985CF0"/>
    <w:rsid w:val="6DED237C"/>
    <w:rsid w:val="6EBC2C52"/>
    <w:rsid w:val="6ED34C32"/>
    <w:rsid w:val="6EDC3853"/>
    <w:rsid w:val="6EED7C24"/>
    <w:rsid w:val="6F163369"/>
    <w:rsid w:val="6F570374"/>
    <w:rsid w:val="6F847B0F"/>
    <w:rsid w:val="6FA6439A"/>
    <w:rsid w:val="700A5C16"/>
    <w:rsid w:val="705D4B5F"/>
    <w:rsid w:val="714C1414"/>
    <w:rsid w:val="71916CCA"/>
    <w:rsid w:val="71E45E25"/>
    <w:rsid w:val="72201A18"/>
    <w:rsid w:val="72B314CB"/>
    <w:rsid w:val="72CE3E76"/>
    <w:rsid w:val="72E40333"/>
    <w:rsid w:val="73160D87"/>
    <w:rsid w:val="73576E0A"/>
    <w:rsid w:val="739805A3"/>
    <w:rsid w:val="73C97C93"/>
    <w:rsid w:val="740111C1"/>
    <w:rsid w:val="741023C8"/>
    <w:rsid w:val="74364513"/>
    <w:rsid w:val="748C6444"/>
    <w:rsid w:val="74FE6AF2"/>
    <w:rsid w:val="75395F45"/>
    <w:rsid w:val="754E6E9C"/>
    <w:rsid w:val="75621508"/>
    <w:rsid w:val="756B2851"/>
    <w:rsid w:val="75B607FB"/>
    <w:rsid w:val="75BB19AA"/>
    <w:rsid w:val="75CA3DE1"/>
    <w:rsid w:val="75FA155E"/>
    <w:rsid w:val="762D4942"/>
    <w:rsid w:val="769D14CA"/>
    <w:rsid w:val="76AC3501"/>
    <w:rsid w:val="76B60847"/>
    <w:rsid w:val="76D5346B"/>
    <w:rsid w:val="76D97BC1"/>
    <w:rsid w:val="77376728"/>
    <w:rsid w:val="77496F2A"/>
    <w:rsid w:val="781D1D39"/>
    <w:rsid w:val="78202509"/>
    <w:rsid w:val="78D415FA"/>
    <w:rsid w:val="791578C3"/>
    <w:rsid w:val="796B48E0"/>
    <w:rsid w:val="7984401E"/>
    <w:rsid w:val="79865A51"/>
    <w:rsid w:val="799A7BDF"/>
    <w:rsid w:val="79A12ED8"/>
    <w:rsid w:val="79B61049"/>
    <w:rsid w:val="79C86108"/>
    <w:rsid w:val="79D428CF"/>
    <w:rsid w:val="79E41C69"/>
    <w:rsid w:val="7A8174FF"/>
    <w:rsid w:val="7AB1268A"/>
    <w:rsid w:val="7ACF702B"/>
    <w:rsid w:val="7AF3299C"/>
    <w:rsid w:val="7B4A3713"/>
    <w:rsid w:val="7B504247"/>
    <w:rsid w:val="7B6A7992"/>
    <w:rsid w:val="7B9C2E4F"/>
    <w:rsid w:val="7C070858"/>
    <w:rsid w:val="7C434711"/>
    <w:rsid w:val="7CCC382B"/>
    <w:rsid w:val="7CED271E"/>
    <w:rsid w:val="7CF9776F"/>
    <w:rsid w:val="7D765726"/>
    <w:rsid w:val="7D8B4FC1"/>
    <w:rsid w:val="7DE22008"/>
    <w:rsid w:val="7E03730C"/>
    <w:rsid w:val="7EA378F4"/>
    <w:rsid w:val="7EE906CF"/>
    <w:rsid w:val="7F535AC1"/>
    <w:rsid w:val="7F8531A2"/>
    <w:rsid w:val="7FE9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/>
      <w:ind w:left="420" w:leftChars="200"/>
    </w:pPr>
  </w:style>
  <w:style w:type="paragraph" w:styleId="4">
    <w:name w:val="Body Text Indent 2"/>
    <w:qFormat/>
    <w:uiPriority w:val="0"/>
    <w:pPr>
      <w:widowControl w:val="0"/>
      <w:spacing w:line="480" w:lineRule="auto"/>
      <w:ind w:left="420" w:left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正-文"/>
    <w:basedOn w:val="1"/>
    <w:qFormat/>
    <w:uiPriority w:val="0"/>
    <w:pPr>
      <w:spacing w:line="560" w:lineRule="exact"/>
      <w:ind w:firstLine="640" w:firstLineChars="200"/>
    </w:pPr>
    <w:rPr>
      <w:rFonts w:ascii="仿宋" w:hAnsi="仿宋" w:eastAsia="仿宋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1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16</Pages>
  <Words>6265</Words>
  <Characters>6281</Characters>
  <Lines>0</Lines>
  <Paragraphs>0</Paragraphs>
  <TotalTime>0</TotalTime>
  <ScaleCrop>false</ScaleCrop>
  <LinksUpToDate>false</LinksUpToDate>
  <CharactersWithSpaces>6468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2018-05-30T01:38:00Z</dcterms:created>
  <dc:creator>%E8%B5%B5%E5%BD%A6%E4%B8%9C</dc:creator>
  <cp:lastModifiedBy>Administrator</cp:lastModifiedBy>
  <cp:lastPrinted>2021-05-30T09:45:00Z</cp:lastPrinted>
  <dcterms:modified xsi:type="dcterms:W3CDTF">2021-08-05T02:21:22Z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0D575A16DDC74EC09B2CB6F89D3F57B4</vt:lpwstr>
  </property>
  <property fmtid="{D5CDD505-2E9C-101B-9397-08002B2CF9AE}" pid="4" name="KSOSaveFontToCloudKey">
    <vt:lpwstr>340127247_embed</vt:lpwstr>
  </property>
</Properties>
</file>